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tbl>
      <w:tblPr>
        <w:tblStyle w:val="ListTable3"/>
        <w:tblW w:w="5229" w:type="pct"/>
        <w:tblInd w:w="-289" w:type="dxa"/>
        <w:tblLook w:val="04A0" w:firstRow="1" w:lastRow="0" w:firstColumn="1" w:lastColumn="0" w:noHBand="0" w:noVBand="1"/>
      </w:tblPr>
      <w:tblGrid>
        <w:gridCol w:w="1381"/>
        <w:gridCol w:w="64"/>
        <w:gridCol w:w="2495"/>
        <w:gridCol w:w="316"/>
        <w:gridCol w:w="870"/>
        <w:gridCol w:w="1737"/>
        <w:gridCol w:w="516"/>
        <w:gridCol w:w="2696"/>
      </w:tblGrid>
      <w:tr w:rsidRPr="00EF48BE" w:rsidR="000172E5" w:rsidTr="000F7BB7" w14:paraId="091FFA2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 w:hRule="exac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</w:tcPr>
          <w:p w:rsidRPr="00EF48BE" w:rsidR="000172E5" w:rsidP="00EF48BE" w:rsidRDefault="00590CB6" w14:paraId="02AEDB4E" w14:textId="1F335390">
            <w:pPr>
              <w:spacing w:before="0"/>
              <w:jc w:val="both"/>
              <w:rPr>
                <w:rFonts w:ascii="Calibri" w:hAnsi="Calibri" w:cs="Calibri"/>
                <w:sz w:val="20"/>
                <w:szCs w:val="20"/>
              </w:rPr>
            </w:pPr>
            <w:bookmarkStart w:name="_Hlk531514801" w:id="0"/>
            <w:r w:rsidRPr="00EF48BE">
              <w:rPr>
                <w:rFonts w:ascii="Calibri" w:hAnsi="Calibri" w:cs="Calibri"/>
                <w:sz w:val="20"/>
                <w:szCs w:val="20"/>
              </w:rPr>
              <w:t>First Member</w:t>
            </w:r>
          </w:p>
        </w:tc>
      </w:tr>
      <w:tr w:rsidRPr="00EF48BE" w:rsidR="00B122D2" w:rsidTr="000F7BB7" w14:paraId="219849DC" w14:textId="6EB62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sdt>
          <w:sdtPr>
            <w:rPr>
              <w:rFonts w:ascii="Calibri" w:hAnsi="Calibri" w:cs="Calibri"/>
              <w:sz w:val="20"/>
              <w:szCs w:val="20"/>
            </w:rPr>
            <w:id w:val="1621259925"/>
            <w:placeholder>
              <w:docPart w:val="B9B428184726486A99EE7AC4484E9F91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55" w:type="pct"/>
                <w:gridSpan w:val="3"/>
                <w:vAlign w:val="center"/>
              </w:tcPr>
              <w:p w:rsidRPr="00EF48BE" w:rsidR="003B3B6E" w:rsidP="00EF48BE" w:rsidRDefault="003B3B6E" w14:paraId="06526278" w14:textId="321D43C3">
                <w:pPr>
                  <w:spacing w:before="0"/>
                  <w:ind w:left="22"/>
                  <w:rPr>
                    <w:rFonts w:ascii="Calibri" w:hAnsi="Calibri" w:cs="Calibri"/>
                    <w:sz w:val="20"/>
                    <w:szCs w:val="20"/>
                  </w:rPr>
                </w:pPr>
                <w:r w:rsidRPr="00EF48BE">
                  <w:rPr>
                    <w:rFonts w:ascii="Calibri" w:hAnsi="Calibri" w:cs="Calibri"/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045" w:type="pct"/>
            <w:gridSpan w:val="5"/>
            <w:vAlign w:val="center"/>
          </w:tcPr>
          <w:p w:rsidRPr="00EF48BE" w:rsidR="003B3B6E" w:rsidP="00EF48BE" w:rsidRDefault="003B3B6E" w14:paraId="5D252121" w14:textId="5F8113BB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bCs/>
                <w:sz w:val="20"/>
                <w:szCs w:val="20"/>
              </w:rPr>
              <w:t>Last Name</w:t>
            </w:r>
          </w:p>
        </w:tc>
      </w:tr>
      <w:tr w:rsidRPr="00EF48BE" w:rsidR="00B631AC" w:rsidTr="000F7BB7" w14:paraId="643F9F05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</w:tcPr>
          <w:p w:rsidRPr="00EF48BE" w:rsidR="00B631AC" w:rsidP="00EF48BE" w:rsidRDefault="00B631AC" w14:paraId="302A1C9B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 xml:space="preserve">Address </w:t>
            </w:r>
          </w:p>
        </w:tc>
        <w:tc>
          <w:tcPr>
            <w:tcW w:w="4315" w:type="pct"/>
            <w:gridSpan w:val="7"/>
            <w:tcBorders>
              <w:bottom w:val="single" w:color="000000" w:themeColor="text1" w:sz="4" w:space="0"/>
            </w:tcBorders>
          </w:tcPr>
          <w:p w:rsidRPr="00EF48BE" w:rsidR="00B631AC" w:rsidP="00EF48BE" w:rsidRDefault="00B631AC" w14:paraId="773FC398" w14:textId="1E3346A6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Pr="00EF48BE" w:rsidR="00B631AC" w:rsidTr="000F7BB7" w14:paraId="01C4D3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</w:tcPr>
          <w:p w:rsidRPr="00EF48BE" w:rsidR="00B631AC" w:rsidP="00EF48BE" w:rsidRDefault="00B631AC" w14:paraId="729D0E7B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15" w:type="pct"/>
            <w:gridSpan w:val="7"/>
          </w:tcPr>
          <w:p w:rsidRPr="00EF48BE" w:rsidR="00B631AC" w:rsidP="00EF48BE" w:rsidRDefault="00B631AC" w14:paraId="0E417F7F" w14:textId="77777777">
            <w:pPr>
              <w:spacing w:before="0"/>
              <w:ind w:right="-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Pr="00EF48BE" w:rsidR="00C870F9" w:rsidTr="000F7BB7" w14:paraId="5FABA3E1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  <w:vAlign w:val="center"/>
          </w:tcPr>
          <w:p w:rsidRPr="00EF48BE" w:rsidR="00C870F9" w:rsidP="00EF48BE" w:rsidRDefault="00C870F9" w14:paraId="6C235053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21" w:type="pct"/>
            <w:gridSpan w:val="5"/>
            <w:tcBorders>
              <w:bottom w:val="single" w:color="000000" w:themeColor="text1" w:sz="4" w:space="0"/>
            </w:tcBorders>
            <w:vAlign w:val="center"/>
          </w:tcPr>
          <w:p w:rsidRPr="00EF48BE" w:rsidR="00C870F9" w:rsidP="00EF48BE" w:rsidRDefault="00C870F9" w14:paraId="7AAED669" w14:textId="77777777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94" w:type="pct"/>
            <w:gridSpan w:val="2"/>
            <w:tcBorders>
              <w:bottom w:val="single" w:color="000000" w:themeColor="text1" w:sz="4" w:space="0"/>
            </w:tcBorders>
            <w:vAlign w:val="center"/>
          </w:tcPr>
          <w:p w:rsidRPr="00EF48BE" w:rsidR="00C870F9" w:rsidP="00EF48BE" w:rsidRDefault="00C870F9" w14:paraId="21CD6515" w14:textId="27C55F45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sz w:val="20"/>
                <w:szCs w:val="20"/>
              </w:rPr>
              <w:t>Post Code</w:t>
            </w:r>
          </w:p>
        </w:tc>
      </w:tr>
      <w:tr w:rsidRPr="00EF48BE" w:rsidR="00B631AC" w:rsidTr="000F7BB7" w14:paraId="3566E75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F48BE" w:rsidR="008D5884" w:rsidP="00EF48BE" w:rsidRDefault="008D5884" w14:paraId="6ED2399B" w14:textId="77777777">
            <w:pPr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bookmarkStart w:name="_Hlk531516176" w:id="1"/>
            <w:r w:rsidRPr="00EF48BE">
              <w:rPr>
                <w:rFonts w:ascii="Calibri" w:hAnsi="Calibri" w:cs="Calibri"/>
                <w:sz w:val="20"/>
                <w:szCs w:val="20"/>
              </w:rPr>
              <w:t>Telephone</w:t>
            </w:r>
          </w:p>
        </w:tc>
        <w:tc>
          <w:tcPr>
            <w:tcW w:w="139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8D5884" w:rsidP="00EF48BE" w:rsidRDefault="008D5884" w14:paraId="11F8D823" w14:textId="61BF404C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Mobile</w:t>
            </w:r>
          </w:p>
        </w:tc>
        <w:tc>
          <w:tcPr>
            <w:tcW w:w="155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8D5884" w:rsidP="00EF48BE" w:rsidRDefault="008D5884" w14:paraId="12886EB0" w14:textId="378443C4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Home</w:t>
            </w:r>
          </w:p>
        </w:tc>
        <w:tc>
          <w:tcPr>
            <w:tcW w:w="1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8D5884" w:rsidP="00EF48BE" w:rsidRDefault="008D5884" w14:paraId="144EFDAF" w14:textId="20E620AF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Work</w:t>
            </w:r>
          </w:p>
        </w:tc>
      </w:tr>
      <w:bookmarkEnd w:id="1"/>
      <w:tr w:rsidRPr="00EF48BE" w:rsidR="00B122D2" w:rsidTr="000F7BB7" w14:paraId="0AA20DCC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pct"/>
            <w:gridSpan w:val="5"/>
            <w:vAlign w:val="center"/>
          </w:tcPr>
          <w:p w:rsidRPr="00EF48BE" w:rsidR="00B122D2" w:rsidP="00EF48BE" w:rsidRDefault="00B122D2" w14:paraId="76614E41" w14:textId="77777777">
            <w:pPr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>Email Address</w:t>
            </w:r>
          </w:p>
        </w:tc>
        <w:tc>
          <w:tcPr>
            <w:tcW w:w="2456" w:type="pct"/>
            <w:gridSpan w:val="3"/>
            <w:vAlign w:val="center"/>
          </w:tcPr>
          <w:p w:rsidRPr="00EF48BE" w:rsidR="00B122D2" w:rsidP="00EF48BE" w:rsidRDefault="00B122D2" w14:paraId="233D8849" w14:textId="05FE3C96">
            <w:pPr>
              <w:spacing w:before="0"/>
              <w:ind w:lef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sz w:val="20"/>
                <w:szCs w:val="20"/>
              </w:rPr>
              <w:t>Date of Birth</w:t>
            </w:r>
          </w:p>
        </w:tc>
      </w:tr>
      <w:tr w:rsidRPr="00EF48BE" w:rsidR="00590CB6" w:rsidTr="000F7BB7" w14:paraId="47BF47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single" w:color="auto" w:sz="4" w:space="0"/>
            </w:tcBorders>
            <w:vAlign w:val="center"/>
          </w:tcPr>
          <w:p w:rsidRPr="00EF48BE" w:rsidR="008D5884" w:rsidP="00EF48BE" w:rsidRDefault="008D5884" w14:paraId="7834F51D" w14:textId="5D80298F">
            <w:pPr>
              <w:pStyle w:val="NormalIndent"/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>Occupation</w:t>
            </w:r>
          </w:p>
        </w:tc>
        <w:tc>
          <w:tcPr>
            <w:tcW w:w="4315" w:type="pct"/>
            <w:gridSpan w:val="7"/>
            <w:tcBorders>
              <w:top w:val="single" w:color="auto" w:sz="4" w:space="0"/>
            </w:tcBorders>
            <w:vAlign w:val="center"/>
          </w:tcPr>
          <w:p w:rsidRPr="00EF48BE" w:rsidR="008D5884" w:rsidP="00EF48BE" w:rsidRDefault="008D5884" w14:paraId="22AC517F" w14:textId="77777777">
            <w:pPr>
              <w:spacing w:before="0"/>
              <w:ind w:left="5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bookmarkEnd w:id="0"/>
    </w:tbl>
    <w:p w:rsidRPr="00EF48BE" w:rsidR="00590CB6" w:rsidP="00EF48BE" w:rsidRDefault="00590CB6" w14:paraId="169214A0" w14:textId="5D55DBBD">
      <w:pPr>
        <w:spacing w:before="0" w:after="0" w:line="240" w:lineRule="auto"/>
        <w:ind w:left="-284"/>
        <w:rPr>
          <w:rFonts w:ascii="Calibri" w:hAnsi="Calibri" w:cs="Calibri"/>
          <w:sz w:val="16"/>
          <w:szCs w:val="16"/>
        </w:rPr>
      </w:pPr>
    </w:p>
    <w:tbl>
      <w:tblPr>
        <w:tblStyle w:val="ListTable3"/>
        <w:tblW w:w="5226" w:type="pct"/>
        <w:tblInd w:w="-289" w:type="dxa"/>
        <w:tblLook w:val="04A0" w:firstRow="1" w:lastRow="0" w:firstColumn="1" w:lastColumn="0" w:noHBand="0" w:noVBand="1"/>
      </w:tblPr>
      <w:tblGrid>
        <w:gridCol w:w="1380"/>
        <w:gridCol w:w="66"/>
        <w:gridCol w:w="2491"/>
        <w:gridCol w:w="318"/>
        <w:gridCol w:w="866"/>
        <w:gridCol w:w="1734"/>
        <w:gridCol w:w="522"/>
        <w:gridCol w:w="2692"/>
      </w:tblGrid>
      <w:tr w:rsidRPr="00EF48BE" w:rsidR="00C870F9" w:rsidTr="00C171CC" w14:paraId="7B0F110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 w:hRule="exac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</w:tcPr>
          <w:p w:rsidRPr="00EF48BE" w:rsidR="00C870F9" w:rsidP="00EF48BE" w:rsidRDefault="00C870F9" w14:paraId="34855B5F" w14:textId="6871A43E">
            <w:pPr>
              <w:spacing w:before="0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>Joint Member</w:t>
            </w:r>
          </w:p>
        </w:tc>
      </w:tr>
      <w:tr w:rsidRPr="00EF48BE" w:rsidR="00C870F9" w:rsidTr="00C171CC" w14:paraId="160F3F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sdt>
          <w:sdtPr>
            <w:rPr>
              <w:rFonts w:ascii="Calibri" w:hAnsi="Calibri" w:cs="Calibri"/>
              <w:sz w:val="20"/>
              <w:szCs w:val="20"/>
            </w:rPr>
            <w:id w:val="-915394489"/>
            <w:placeholder>
              <w:docPart w:val="63D724CC3B044A2D8880FC9FA15D8B03"/>
            </w:placeholder>
            <w:temporary/>
            <w:showingPlcHdr/>
            <w15:appearance w15:val="hidden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55" w:type="pct"/>
                <w:gridSpan w:val="3"/>
                <w:vAlign w:val="center"/>
              </w:tcPr>
              <w:p w:rsidRPr="00EF48BE" w:rsidR="00C870F9" w:rsidP="00EF48BE" w:rsidRDefault="00C870F9" w14:paraId="0C0DC26B" w14:textId="77777777">
                <w:pPr>
                  <w:spacing w:before="0"/>
                  <w:ind w:left="22"/>
                  <w:rPr>
                    <w:rFonts w:ascii="Calibri" w:hAnsi="Calibri" w:cs="Calibri"/>
                    <w:sz w:val="20"/>
                    <w:szCs w:val="20"/>
                  </w:rPr>
                </w:pPr>
                <w:r w:rsidRPr="00EF48BE">
                  <w:rPr>
                    <w:rFonts w:ascii="Calibri" w:hAnsi="Calibri" w:cs="Calibri"/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3045" w:type="pct"/>
            <w:gridSpan w:val="5"/>
            <w:vAlign w:val="center"/>
          </w:tcPr>
          <w:p w:rsidRPr="00EF48BE" w:rsidR="00C870F9" w:rsidP="00EF48BE" w:rsidRDefault="00C870F9" w14:paraId="06E83A3F" w14:textId="77777777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bCs/>
                <w:sz w:val="20"/>
                <w:szCs w:val="20"/>
              </w:rPr>
              <w:t>Last Name</w:t>
            </w:r>
          </w:p>
        </w:tc>
      </w:tr>
      <w:tr w:rsidRPr="00EF48BE" w:rsidR="00C870F9" w:rsidTr="00C171CC" w14:paraId="5A123B8B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</w:tcPr>
          <w:p w:rsidRPr="00EF48BE" w:rsidR="00C870F9" w:rsidP="00EF48BE" w:rsidRDefault="00C870F9" w14:paraId="61FB7011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 xml:space="preserve">Address </w:t>
            </w:r>
          </w:p>
        </w:tc>
        <w:tc>
          <w:tcPr>
            <w:tcW w:w="4315" w:type="pct"/>
            <w:gridSpan w:val="7"/>
            <w:tcBorders>
              <w:bottom w:val="single" w:color="000000" w:themeColor="text1" w:sz="4" w:space="0"/>
            </w:tcBorders>
          </w:tcPr>
          <w:p w:rsidRPr="00EF48BE" w:rsidR="00C870F9" w:rsidP="00EF48BE" w:rsidRDefault="00C870F9" w14:paraId="06071DE3" w14:textId="77777777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Pr="00EF48BE" w:rsidR="00C870F9" w:rsidTr="00C171CC" w14:paraId="407139B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</w:tcPr>
          <w:p w:rsidRPr="00EF48BE" w:rsidR="00C870F9" w:rsidP="00EF48BE" w:rsidRDefault="00C870F9" w14:paraId="0883388A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15" w:type="pct"/>
            <w:gridSpan w:val="7"/>
          </w:tcPr>
          <w:p w:rsidRPr="00EF48BE" w:rsidR="00C870F9" w:rsidP="00EF48BE" w:rsidRDefault="00C870F9" w14:paraId="2D1CAEF8" w14:textId="77777777">
            <w:pPr>
              <w:spacing w:before="0"/>
              <w:ind w:right="-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Pr="00EF48BE" w:rsidR="00C870F9" w:rsidTr="00C171CC" w14:paraId="54913DB6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nil"/>
              <w:bottom w:val="nil"/>
            </w:tcBorders>
            <w:vAlign w:val="center"/>
          </w:tcPr>
          <w:p w:rsidRPr="00EF48BE" w:rsidR="00C870F9" w:rsidP="00EF48BE" w:rsidRDefault="00C870F9" w14:paraId="52BFB7E2" w14:textId="77777777">
            <w:pPr>
              <w:spacing w:before="0"/>
              <w:ind w:right="-113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19" w:type="pct"/>
            <w:gridSpan w:val="5"/>
            <w:tcBorders>
              <w:bottom w:val="single" w:color="000000" w:themeColor="text1" w:sz="4" w:space="0"/>
            </w:tcBorders>
            <w:vAlign w:val="center"/>
          </w:tcPr>
          <w:p w:rsidRPr="00EF48BE" w:rsidR="00C870F9" w:rsidP="00EF48BE" w:rsidRDefault="00C870F9" w14:paraId="1FFE3EDB" w14:textId="77777777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96" w:type="pct"/>
            <w:gridSpan w:val="2"/>
            <w:tcBorders>
              <w:bottom w:val="single" w:color="000000" w:themeColor="text1" w:sz="4" w:space="0"/>
            </w:tcBorders>
            <w:vAlign w:val="center"/>
          </w:tcPr>
          <w:p w:rsidRPr="00EF48BE" w:rsidR="00C870F9" w:rsidP="00EF48BE" w:rsidRDefault="00C870F9" w14:paraId="77BE24A8" w14:textId="77777777">
            <w:pPr>
              <w:spacing w:before="0"/>
              <w:ind w:right="-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sz w:val="20"/>
                <w:szCs w:val="20"/>
              </w:rPr>
              <w:t>Post Code</w:t>
            </w:r>
          </w:p>
        </w:tc>
      </w:tr>
      <w:tr w:rsidRPr="00EF48BE" w:rsidR="000F7BB7" w:rsidTr="00C171CC" w14:paraId="07AA6CB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EF48BE" w:rsidR="000F7BB7" w:rsidP="00EF48BE" w:rsidRDefault="000F7BB7" w14:paraId="7AF52AD4" w14:textId="77777777">
            <w:pPr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>Telephone</w:t>
            </w:r>
          </w:p>
        </w:tc>
        <w:tc>
          <w:tcPr>
            <w:tcW w:w="139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0F7BB7" w:rsidP="00EF48BE" w:rsidRDefault="000F7BB7" w14:paraId="2A78EE6B" w14:textId="77777777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Mobile</w:t>
            </w:r>
          </w:p>
        </w:tc>
        <w:tc>
          <w:tcPr>
            <w:tcW w:w="1550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0F7BB7" w:rsidP="00EF48BE" w:rsidRDefault="000F7BB7" w14:paraId="7C5F4BD2" w14:textId="77777777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Home</w:t>
            </w:r>
          </w:p>
        </w:tc>
        <w:tc>
          <w:tcPr>
            <w:tcW w:w="1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F48BE" w:rsidR="000F7BB7" w:rsidP="00EF48BE" w:rsidRDefault="000F7BB7" w14:paraId="6EECA608" w14:textId="77777777">
            <w:pPr>
              <w:spacing w:before="0"/>
              <w:ind w:left="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EF48BE">
              <w:rPr>
                <w:rFonts w:ascii="Calibri" w:hAnsi="Calibri" w:cs="Calibri"/>
                <w:sz w:val="20"/>
                <w:szCs w:val="20"/>
                <w:vertAlign w:val="superscript"/>
              </w:rPr>
              <w:t>Work</w:t>
            </w:r>
          </w:p>
        </w:tc>
      </w:tr>
      <w:tr w:rsidRPr="00EF48BE" w:rsidR="00C870F9" w:rsidTr="00C171CC" w14:paraId="253D3AAA" w14:textId="77777777">
        <w:trPr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pct"/>
            <w:gridSpan w:val="5"/>
            <w:vAlign w:val="center"/>
          </w:tcPr>
          <w:p w:rsidRPr="00EF48BE" w:rsidR="00C870F9" w:rsidP="00EF48BE" w:rsidRDefault="00C870F9" w14:paraId="0E5FDFD9" w14:textId="77777777">
            <w:pPr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bookmarkStart w:name="_Hlk531516457" w:id="2"/>
            <w:r w:rsidRPr="00EF48BE">
              <w:rPr>
                <w:rFonts w:ascii="Calibri" w:hAnsi="Calibri" w:cs="Calibri"/>
                <w:sz w:val="20"/>
                <w:szCs w:val="20"/>
              </w:rPr>
              <w:t>Email Address</w:t>
            </w:r>
          </w:p>
        </w:tc>
        <w:tc>
          <w:tcPr>
            <w:tcW w:w="2457" w:type="pct"/>
            <w:gridSpan w:val="3"/>
            <w:vAlign w:val="center"/>
          </w:tcPr>
          <w:p w:rsidRPr="00EF48BE" w:rsidR="00C870F9" w:rsidP="00EF48BE" w:rsidRDefault="00C870F9" w14:paraId="0F1B4BF2" w14:textId="77777777">
            <w:pPr>
              <w:spacing w:before="0"/>
              <w:ind w:left="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EF48BE">
              <w:rPr>
                <w:rFonts w:ascii="Calibri" w:hAnsi="Calibri" w:cs="Calibri"/>
                <w:b/>
                <w:sz w:val="20"/>
                <w:szCs w:val="20"/>
              </w:rPr>
              <w:t>Date of Birth</w:t>
            </w:r>
          </w:p>
        </w:tc>
      </w:tr>
      <w:bookmarkEnd w:id="2"/>
      <w:tr w:rsidRPr="00EF48BE" w:rsidR="00C870F9" w:rsidTr="00C171CC" w14:paraId="2347471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pct"/>
            <w:tcBorders>
              <w:top w:val="single" w:color="auto" w:sz="4" w:space="0"/>
            </w:tcBorders>
            <w:vAlign w:val="center"/>
          </w:tcPr>
          <w:p w:rsidRPr="00EF48BE" w:rsidR="00C870F9" w:rsidP="00EF48BE" w:rsidRDefault="00C870F9" w14:paraId="390044A1" w14:textId="77777777">
            <w:pPr>
              <w:pStyle w:val="NormalIndent"/>
              <w:spacing w:before="0"/>
              <w:ind w:left="22"/>
              <w:rPr>
                <w:rFonts w:ascii="Calibri" w:hAnsi="Calibri" w:cs="Calibri"/>
                <w:sz w:val="20"/>
                <w:szCs w:val="20"/>
              </w:rPr>
            </w:pPr>
            <w:r w:rsidRPr="00EF48BE">
              <w:rPr>
                <w:rFonts w:ascii="Calibri" w:hAnsi="Calibri" w:cs="Calibri"/>
                <w:sz w:val="20"/>
                <w:szCs w:val="20"/>
              </w:rPr>
              <w:t>Occupation</w:t>
            </w:r>
          </w:p>
        </w:tc>
        <w:tc>
          <w:tcPr>
            <w:tcW w:w="4315" w:type="pct"/>
            <w:gridSpan w:val="7"/>
            <w:tcBorders>
              <w:top w:val="single" w:color="auto" w:sz="4" w:space="0"/>
            </w:tcBorders>
            <w:vAlign w:val="center"/>
          </w:tcPr>
          <w:p w:rsidRPr="00EF48BE" w:rsidR="00C870F9" w:rsidP="00EF48BE" w:rsidRDefault="00C870F9" w14:paraId="5A55A928" w14:textId="77777777">
            <w:pPr>
              <w:spacing w:before="0"/>
              <w:ind w:left="5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Pr="00B631AC" w:rsidR="00C870F9" w:rsidP="00B631AC" w:rsidRDefault="00C870F9" w14:paraId="41DBC6F7" w14:textId="531C98C4">
      <w:pPr>
        <w:spacing w:before="0" w:after="0"/>
        <w:ind w:left="-284"/>
        <w:rPr>
          <w:sz w:val="16"/>
          <w:szCs w:val="16"/>
        </w:rPr>
      </w:pPr>
    </w:p>
    <w:p w:rsidRPr="004F6F06" w:rsidR="004F6F06" w:rsidP="004F6F06" w:rsidRDefault="00CF53BD" w14:paraId="128A9F0A" w14:textId="77777777">
      <w:pPr>
        <w:spacing w:before="0" w:after="0" w:line="240" w:lineRule="auto"/>
        <w:ind w:left="-284" w:right="1417"/>
        <w:rPr>
          <w:rFonts w:cstheme="minorHAnsi"/>
          <w:sz w:val="20"/>
          <w:szCs w:val="20"/>
        </w:rPr>
      </w:pPr>
      <w:r w:rsidRPr="004F6F06">
        <w:rPr>
          <w:rFonts w:cstheme="minorHAnsi"/>
          <w:sz w:val="20"/>
          <w:szCs w:val="20"/>
        </w:rPr>
        <w:t xml:space="preserve">Please note that for administration purposes, the Club keeps members' details on </w:t>
      </w:r>
      <w:r w:rsidRPr="004F6F06" w:rsidR="004F6F06">
        <w:rPr>
          <w:rFonts w:cstheme="minorHAnsi"/>
          <w:sz w:val="20"/>
          <w:szCs w:val="20"/>
        </w:rPr>
        <w:t>an encrypted USB memory stick</w:t>
      </w:r>
      <w:r w:rsidRPr="004F6F06">
        <w:rPr>
          <w:rFonts w:cstheme="minorHAnsi"/>
          <w:sz w:val="20"/>
          <w:szCs w:val="20"/>
        </w:rPr>
        <w:t>.</w:t>
      </w:r>
    </w:p>
    <w:p w:rsidRPr="004F6F06" w:rsidR="004F6F06" w:rsidP="004F6F06" w:rsidRDefault="004F6F06" w14:paraId="1175A850" w14:textId="77777777">
      <w:pPr>
        <w:spacing w:before="0" w:after="0" w:line="240" w:lineRule="auto"/>
        <w:ind w:left="-284" w:right="1417"/>
        <w:rPr>
          <w:rFonts w:cstheme="minorHAnsi"/>
          <w:sz w:val="20"/>
          <w:szCs w:val="20"/>
        </w:rPr>
      </w:pPr>
    </w:p>
    <w:p w:rsidRPr="004F6F06" w:rsidR="004F6F06" w:rsidP="004F6F06" w:rsidRDefault="004F6F06" w14:paraId="3CAB6F1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b/>
          <w:bCs/>
          <w:color w:val="202124"/>
          <w:sz w:val="20"/>
          <w:szCs w:val="20"/>
        </w:rPr>
      </w:pPr>
      <w:r w:rsidRPr="004F6F06">
        <w:rPr>
          <w:rFonts w:cstheme="minorHAnsi"/>
          <w:b/>
          <w:bCs/>
          <w:color w:val="202124"/>
          <w:sz w:val="20"/>
          <w:szCs w:val="20"/>
        </w:rPr>
        <w:t>**Please read below carefully** </w:t>
      </w:r>
    </w:p>
    <w:p w:rsidRPr="004F6F06" w:rsidR="004F6F06" w:rsidP="004F6F06" w:rsidRDefault="004F6F06" w14:paraId="79AB494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b/>
          <w:bCs/>
          <w:color w:val="202124"/>
          <w:sz w:val="20"/>
          <w:szCs w:val="20"/>
        </w:rPr>
      </w:pPr>
    </w:p>
    <w:p w:rsidRPr="004F6F06" w:rsidR="004F6F06" w:rsidP="004F6F06" w:rsidRDefault="004F6F06" w14:paraId="2C79F05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color w:val="202124"/>
          <w:sz w:val="20"/>
          <w:szCs w:val="20"/>
        </w:rPr>
      </w:pPr>
      <w:r w:rsidRPr="004F6F06">
        <w:rPr>
          <w:rFonts w:cstheme="minorHAnsi"/>
          <w:color w:val="202124"/>
          <w:sz w:val="20"/>
          <w:szCs w:val="20"/>
        </w:rPr>
        <w:t>If you wish to be kept informed about current Wallasey Motor Club news and events, it is advised you "</w:t>
      </w:r>
      <w:proofErr w:type="spellStart"/>
      <w:r w:rsidRPr="004F6F06">
        <w:rPr>
          <w:rFonts w:cstheme="minorHAnsi"/>
          <w:color w:val="202124"/>
          <w:sz w:val="20"/>
          <w:szCs w:val="20"/>
        </w:rPr>
        <w:t>Opt</w:t>
      </w:r>
      <w:proofErr w:type="spellEnd"/>
      <w:r w:rsidRPr="004F6F06">
        <w:rPr>
          <w:rFonts w:cstheme="minorHAnsi"/>
          <w:color w:val="202124"/>
          <w:sz w:val="20"/>
          <w:szCs w:val="20"/>
        </w:rPr>
        <w:t xml:space="preserve"> into" the below options. </w:t>
      </w:r>
    </w:p>
    <w:p w:rsidRPr="004F6F06" w:rsidR="004F6F06" w:rsidP="004F6F06" w:rsidRDefault="004F6F06" w14:paraId="2DB9F7F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color w:val="202124"/>
          <w:sz w:val="20"/>
          <w:szCs w:val="20"/>
        </w:rPr>
      </w:pPr>
    </w:p>
    <w:p w:rsidRPr="004F6F06" w:rsidR="004F6F06" w:rsidP="004F6F06" w:rsidRDefault="004F6F06" w14:paraId="16B2A938" w14:textId="3BA5EED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color w:val="202124"/>
          <w:sz w:val="20"/>
          <w:szCs w:val="20"/>
        </w:rPr>
      </w:pPr>
      <w:r w:rsidRPr="004F6F06">
        <w:rPr>
          <w:rFonts w:cstheme="minorHAnsi"/>
          <w:b/>
          <w:bCs/>
          <w:color w:val="202124"/>
          <w:sz w:val="20"/>
          <w:szCs w:val="20"/>
        </w:rPr>
        <w:t>What's App</w:t>
      </w:r>
      <w:r w:rsidRPr="004F6F06">
        <w:rPr>
          <w:rFonts w:cstheme="minorHAnsi"/>
          <w:b/>
          <w:bCs/>
          <w:color w:val="202124"/>
          <w:sz w:val="20"/>
          <w:szCs w:val="20"/>
        </w:rPr>
        <w:t xml:space="preserve"> - </w:t>
      </w:r>
      <w:r w:rsidRPr="004F6F06">
        <w:rPr>
          <w:rFonts w:cstheme="minorHAnsi"/>
          <w:color w:val="202124"/>
          <w:sz w:val="20"/>
          <w:szCs w:val="20"/>
        </w:rPr>
        <w:t>We will add you to a community group with an announcements board, this is Wallasey Motor Clubs primary communications method.</w:t>
      </w:r>
    </w:p>
    <w:p w:rsidRPr="004F6F06" w:rsidR="004F6F06" w:rsidP="004F6F06" w:rsidRDefault="004F6F06" w14:paraId="65761D0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color w:val="202124"/>
          <w:sz w:val="20"/>
          <w:szCs w:val="20"/>
        </w:rPr>
      </w:pPr>
    </w:p>
    <w:p w:rsidRPr="004F6F06" w:rsidR="004F6F06" w:rsidP="004F6F06" w:rsidRDefault="004F6F06" w14:paraId="551F6C14" w14:textId="384B0AA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31"/>
        </w:pBdr>
        <w:spacing w:before="0" w:after="0" w:line="240" w:lineRule="auto"/>
        <w:ind w:left="-284" w:right="1417"/>
        <w:rPr>
          <w:rFonts w:cstheme="minorHAnsi"/>
          <w:b/>
          <w:bCs/>
          <w:color w:val="202124"/>
          <w:sz w:val="20"/>
          <w:szCs w:val="20"/>
        </w:rPr>
      </w:pPr>
      <w:r w:rsidRPr="004F6F06">
        <w:rPr>
          <w:rFonts w:cstheme="minorHAnsi"/>
          <w:b/>
          <w:bCs/>
          <w:color w:val="202124"/>
          <w:sz w:val="20"/>
          <w:szCs w:val="20"/>
        </w:rPr>
        <w:t>Emails</w:t>
      </w:r>
      <w:r w:rsidRPr="004F6F06">
        <w:rPr>
          <w:rFonts w:cstheme="minorHAnsi"/>
          <w:b/>
          <w:bCs/>
          <w:color w:val="202124"/>
          <w:sz w:val="20"/>
          <w:szCs w:val="20"/>
        </w:rPr>
        <w:t xml:space="preserve"> - </w:t>
      </w:r>
      <w:r w:rsidRPr="004F6F06">
        <w:rPr>
          <w:rFonts w:cstheme="minorHAnsi"/>
          <w:color w:val="202124"/>
          <w:sz w:val="20"/>
          <w:szCs w:val="20"/>
        </w:rPr>
        <w:t>Could contain information such as meeting minutes, shout outs, marshalling information and any other AD HOC comms.</w:t>
      </w:r>
    </w:p>
    <w:p w:rsidRPr="004F6F06" w:rsidR="004F6F06" w:rsidP="00EF48BE" w:rsidRDefault="004F6F06" w14:paraId="5DDCA302" w14:textId="15A8D5F7">
      <w:pPr>
        <w:spacing w:before="0" w:after="0" w:line="240" w:lineRule="auto"/>
        <w:ind w:left="-284" w:right="1417"/>
        <w:rPr>
          <w:rFonts w:cstheme="minorHAnsi"/>
          <w:b/>
          <w:sz w:val="20"/>
          <w:szCs w:val="20"/>
        </w:rPr>
      </w:pPr>
      <w:r w:rsidRPr="004F6F06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A326870" wp14:editId="6BC26780">
                <wp:simplePos x="0" y="0"/>
                <wp:positionH relativeFrom="column">
                  <wp:posOffset>1004570</wp:posOffset>
                </wp:positionH>
                <wp:positionV relativeFrom="paragraph">
                  <wp:posOffset>71755</wp:posOffset>
                </wp:positionV>
                <wp:extent cx="323850" cy="314325"/>
                <wp:effectExtent l="0" t="0" r="19050" b="28575"/>
                <wp:wrapTight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ight>
                <wp:docPr id="8096352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6666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79.1pt;margin-top:5.65pt;width:25.5pt;height:24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#666" strokeweight="1pt" w14:anchorId="03FCE3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">
                <w10:wrap type="tight"/>
              </v:rect>
            </w:pict>
          </mc:Fallback>
        </mc:AlternateContent>
      </w:r>
    </w:p>
    <w:p w:rsidRPr="004F6F06" w:rsidR="004F6F06" w:rsidP="004F6F06" w:rsidRDefault="004F6F06" w14:paraId="0A3C1BFF" w14:textId="61EFE165">
      <w:pPr>
        <w:tabs>
          <w:tab w:val="left" w:pos="1380"/>
        </w:tabs>
        <w:spacing w:before="0" w:after="0" w:line="240" w:lineRule="auto"/>
        <w:ind w:left="-284" w:right="1417"/>
        <w:rPr>
          <w:rFonts w:cstheme="minorHAnsi"/>
          <w:b/>
          <w:sz w:val="20"/>
          <w:szCs w:val="20"/>
        </w:rPr>
      </w:pPr>
      <w:r w:rsidRPr="004F6F06">
        <w:rPr>
          <w:rFonts w:cstheme="minorHAnsi"/>
          <w:b/>
          <w:sz w:val="20"/>
          <w:szCs w:val="20"/>
        </w:rPr>
        <w:t>What’s App opt in</w:t>
      </w:r>
    </w:p>
    <w:p w:rsidRPr="004F6F06" w:rsidR="004F6F06" w:rsidP="004F6F06" w:rsidRDefault="004F6F06" w14:paraId="196ED3DC" w14:textId="1CDFB713">
      <w:pPr>
        <w:tabs>
          <w:tab w:val="left" w:pos="1380"/>
        </w:tabs>
        <w:spacing w:before="0" w:after="0" w:line="240" w:lineRule="auto"/>
        <w:ind w:left="-284" w:right="1417"/>
        <w:rPr>
          <w:rFonts w:cstheme="minorHAnsi"/>
          <w:b/>
          <w:sz w:val="20"/>
          <w:szCs w:val="20"/>
        </w:rPr>
      </w:pPr>
      <w:r w:rsidRPr="004F6F06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AED17" wp14:editId="1C485B37">
                <wp:simplePos x="0" y="0"/>
                <wp:positionH relativeFrom="column">
                  <wp:posOffset>1004570</wp:posOffset>
                </wp:positionH>
                <wp:positionV relativeFrom="paragraph">
                  <wp:posOffset>90805</wp:posOffset>
                </wp:positionV>
                <wp:extent cx="323850" cy="314325"/>
                <wp:effectExtent l="0" t="0" r="19050" b="28575"/>
                <wp:wrapNone/>
                <wp:docPr id="1802071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79.1pt;margin-top:7.15pt;width:25.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#666 [3209]" strokeweight="1pt" w14:anchorId="294FC6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"/>
            </w:pict>
          </mc:Fallback>
        </mc:AlternateContent>
      </w:r>
    </w:p>
    <w:p w:rsidRPr="004F6F06" w:rsidR="004F6F06" w:rsidP="004F6F06" w:rsidRDefault="004F6F06" w14:paraId="1988BB7F" w14:textId="7D66F731">
      <w:pPr>
        <w:tabs>
          <w:tab w:val="left" w:pos="1380"/>
        </w:tabs>
        <w:spacing w:before="0" w:after="0" w:line="240" w:lineRule="auto"/>
        <w:ind w:left="-284" w:right="1417"/>
        <w:rPr>
          <w:rFonts w:cstheme="minorHAnsi"/>
          <w:b/>
          <w:sz w:val="20"/>
          <w:szCs w:val="20"/>
        </w:rPr>
      </w:pPr>
      <w:r w:rsidRPr="004F6F06">
        <w:rPr>
          <w:rFonts w:cstheme="minorHAnsi"/>
          <w:b/>
          <w:sz w:val="20"/>
          <w:szCs w:val="20"/>
        </w:rPr>
        <w:t>Emails opt in</w:t>
      </w:r>
      <w:r w:rsidRPr="004F6F06">
        <w:rPr>
          <w:rFonts w:cstheme="minorHAnsi"/>
          <w:b/>
          <w:sz w:val="20"/>
          <w:szCs w:val="20"/>
        </w:rPr>
        <w:tab/>
      </w:r>
    </w:p>
    <w:p w:rsidR="004F6F06" w:rsidP="004F6F06" w:rsidRDefault="004F6F06" w14:paraId="504A20F2" w14:textId="77777777">
      <w:pPr>
        <w:spacing w:before="120" w:after="0" w:line="240" w:lineRule="auto"/>
        <w:rPr>
          <w:sz w:val="20"/>
          <w:szCs w:val="20"/>
        </w:rPr>
      </w:pPr>
    </w:p>
    <w:p w:rsidRPr="002028C9" w:rsidR="00C870F9" w:rsidP="004F6F06" w:rsidRDefault="00C870F9" w14:paraId="3C125F16" w14:textId="6B4BA6C7">
      <w:pPr>
        <w:spacing w:before="120" w:after="0" w:line="240" w:lineRule="auto"/>
        <w:rPr>
          <w:sz w:val="20"/>
          <w:szCs w:val="20"/>
        </w:rPr>
      </w:pPr>
      <w:r w:rsidRPr="002028C9">
        <w:rPr>
          <w:sz w:val="20"/>
          <w:szCs w:val="20"/>
        </w:rPr>
        <w:t xml:space="preserve">I declare that I shall not drive any part of a competition that takes place on the public highway unless I hold a valid motor vehicle driving </w:t>
      </w:r>
      <w:proofErr w:type="spellStart"/>
      <w:r w:rsidRPr="002028C9">
        <w:rPr>
          <w:sz w:val="20"/>
          <w:szCs w:val="20"/>
        </w:rPr>
        <w:t>licence</w:t>
      </w:r>
      <w:proofErr w:type="spellEnd"/>
      <w:r w:rsidRPr="002028C9">
        <w:rPr>
          <w:sz w:val="20"/>
          <w:szCs w:val="20"/>
        </w:rPr>
        <w:t xml:space="preserve"> for cars (other than provisional). I am acquainted with and agree to be bound by the General Regulations of Motorsport UK. </w:t>
      </w:r>
    </w:p>
    <w:p w:rsidRPr="002028C9" w:rsidR="000F7BB7" w:rsidP="002028C9" w:rsidRDefault="000F7BB7" w14:paraId="3FE233E2" w14:textId="7A9B8D88">
      <w:pPr>
        <w:spacing w:before="120" w:after="0" w:line="240" w:lineRule="auto"/>
        <w:ind w:left="-284"/>
        <w:rPr>
          <w:sz w:val="20"/>
          <w:szCs w:val="20"/>
        </w:rPr>
      </w:pPr>
      <w:r w:rsidRPr="002028C9">
        <w:rPr>
          <w:sz w:val="20"/>
          <w:szCs w:val="20"/>
        </w:rPr>
        <w:t>Signed:</w:t>
      </w:r>
    </w:p>
    <w:tbl>
      <w:tblPr>
        <w:tblStyle w:val="ListTable3"/>
        <w:tblW w:w="5231" w:type="pct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8"/>
        <w:gridCol w:w="1559"/>
        <w:gridCol w:w="3689"/>
        <w:gridCol w:w="1418"/>
      </w:tblGrid>
      <w:tr w:rsidRPr="002028C9" w:rsidR="00DB06D5" w:rsidTr="00DB06D5" w14:paraId="1E2B3E2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 w:hRule="exact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1" w:type="pct"/>
            <w:tcBorders>
              <w:bottom w:val="none" w:color="auto" w:sz="0" w:space="0"/>
              <w:right w:val="none" w:color="auto" w:sz="0" w:space="0"/>
            </w:tcBorders>
            <w:shd w:val="clear" w:color="auto" w:fill="FFFFFF" w:themeFill="background1"/>
          </w:tcPr>
          <w:p w:rsidRPr="002028C9" w:rsidR="000F7BB7" w:rsidP="00DB06D5" w:rsidRDefault="00DB06D5" w14:paraId="5E6D4103" w14:textId="55F7076E">
            <w:pPr>
              <w:spacing w:before="0"/>
              <w:rPr>
                <w:color w:val="000000" w:themeColor="text1"/>
                <w:sz w:val="20"/>
                <w:szCs w:val="20"/>
                <w:vertAlign w:val="superscript"/>
              </w:rPr>
            </w:pPr>
            <w:r w:rsidRPr="002028C9">
              <w:rPr>
                <w:color w:val="000000" w:themeColor="text1"/>
                <w:sz w:val="20"/>
                <w:szCs w:val="20"/>
                <w:vertAlign w:val="superscript"/>
              </w:rPr>
              <w:t>First Member</w:t>
            </w:r>
          </w:p>
        </w:tc>
        <w:tc>
          <w:tcPr>
            <w:tcW w:w="774" w:type="pct"/>
            <w:shd w:val="clear" w:color="auto" w:fill="FFFFFF" w:themeFill="background1"/>
          </w:tcPr>
          <w:p w:rsidRPr="002028C9" w:rsidR="000F7BB7" w:rsidP="00DB06D5" w:rsidRDefault="00DB06D5" w14:paraId="206400C9" w14:textId="047CFCFE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vertAlign w:val="superscript"/>
              </w:rPr>
            </w:pPr>
            <w:r w:rsidRPr="002028C9">
              <w:rPr>
                <w:color w:val="000000" w:themeColor="text1"/>
                <w:sz w:val="20"/>
                <w:szCs w:val="20"/>
                <w:vertAlign w:val="superscript"/>
              </w:rPr>
              <w:t>Date</w:t>
            </w:r>
          </w:p>
        </w:tc>
        <w:tc>
          <w:tcPr>
            <w:tcW w:w="1831" w:type="pct"/>
            <w:shd w:val="clear" w:color="auto" w:fill="FFFFFF" w:themeFill="background1"/>
          </w:tcPr>
          <w:p w:rsidRPr="002028C9" w:rsidR="000F7BB7" w:rsidP="00DB06D5" w:rsidRDefault="00DB06D5" w14:paraId="377ED9B0" w14:textId="275180B2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vertAlign w:val="superscript"/>
              </w:rPr>
            </w:pPr>
            <w:r w:rsidRPr="002028C9">
              <w:rPr>
                <w:color w:val="000000" w:themeColor="text1"/>
                <w:sz w:val="20"/>
                <w:szCs w:val="20"/>
                <w:vertAlign w:val="superscript"/>
              </w:rPr>
              <w:t>Joint Member</w:t>
            </w:r>
          </w:p>
        </w:tc>
        <w:tc>
          <w:tcPr>
            <w:tcW w:w="704" w:type="pct"/>
            <w:shd w:val="clear" w:color="auto" w:fill="FFFFFF" w:themeFill="background1"/>
          </w:tcPr>
          <w:p w:rsidRPr="002028C9" w:rsidR="000F7BB7" w:rsidP="00DB06D5" w:rsidRDefault="00DB06D5" w14:paraId="481D113D" w14:textId="2F80509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vertAlign w:val="superscript"/>
              </w:rPr>
            </w:pPr>
            <w:r w:rsidRPr="002028C9">
              <w:rPr>
                <w:color w:val="000000" w:themeColor="text1"/>
                <w:sz w:val="20"/>
                <w:szCs w:val="20"/>
                <w:vertAlign w:val="superscript"/>
              </w:rPr>
              <w:t>Date</w:t>
            </w:r>
          </w:p>
        </w:tc>
      </w:tr>
    </w:tbl>
    <w:p w:rsidR="004F6F06" w:rsidP="004F6F06" w:rsidRDefault="00C870F9" w14:paraId="3B7DCB61" w14:textId="74A6DCB6">
      <w:pPr>
        <w:spacing w:before="0" w:after="0"/>
        <w:ind w:left="-284"/>
        <w:rPr>
          <w:sz w:val="20"/>
          <w:szCs w:val="20"/>
        </w:rPr>
      </w:pPr>
      <w:r w:rsidRPr="00043CB6" w:rsidR="00043CB6">
        <w:rPr>
          <w:b w:val="1"/>
          <w:bCs w:val="1"/>
          <w:sz w:val="20"/>
          <w:szCs w:val="20"/>
        </w:rPr>
        <w:t xml:space="preserve">Membership fees 2024:  </w:t>
      </w:r>
      <w:r w:rsidRPr="00043CB6" w:rsidR="00043CB6">
        <w:rPr>
          <w:sz w:val="20"/>
          <w:szCs w:val="20"/>
        </w:rPr>
        <w:t xml:space="preserve">1st Jan – 31st Dec: Single £17.50, Joint £22.50 – </w:t>
      </w:r>
    </w:p>
    <w:p w:rsidRPr="004F6F06" w:rsidR="004F6F06" w:rsidP="004F6F06" w:rsidRDefault="004F6F06" w14:paraId="283F3407" w14:textId="0AA90496">
      <w:pPr>
        <w:spacing w:before="0" w:after="0"/>
        <w:ind w:left="-284"/>
        <w:rPr>
          <w:rFonts w:cstheme="minorHAnsi"/>
          <w:b/>
          <w:spacing w:val="1"/>
          <w:sz w:val="20"/>
          <w:szCs w:val="20"/>
        </w:rPr>
      </w:pPr>
      <w:r w:rsidRPr="002028C9">
        <w:rPr>
          <w:b/>
          <w:sz w:val="20"/>
          <w:szCs w:val="20"/>
        </w:rPr>
        <w:t xml:space="preserve">Payment by cheque to Wallasey Motor Club Ltd. or by </w:t>
      </w:r>
      <w:r w:rsidRPr="002028C9">
        <w:rPr>
          <w:rFonts w:cstheme="minorHAnsi"/>
          <w:b/>
          <w:spacing w:val="1"/>
          <w:sz w:val="20"/>
          <w:szCs w:val="20"/>
        </w:rPr>
        <w:t xml:space="preserve">BACS </w:t>
      </w:r>
      <w:r w:rsidRPr="002028C9">
        <w:rPr>
          <w:rFonts w:cstheme="minorHAnsi"/>
          <w:b/>
          <w:sz w:val="20"/>
          <w:szCs w:val="20"/>
        </w:rPr>
        <w:t xml:space="preserve">to </w:t>
      </w:r>
      <w:r>
        <w:rPr>
          <w:rFonts w:cstheme="minorHAnsi"/>
          <w:b/>
          <w:sz w:val="20"/>
          <w:szCs w:val="20"/>
        </w:rPr>
        <w:t>30-99-50</w:t>
      </w:r>
      <w:r w:rsidRPr="002028C9">
        <w:rPr>
          <w:rFonts w:cstheme="minorHAnsi"/>
          <w:b/>
          <w:spacing w:val="1"/>
          <w:sz w:val="20"/>
          <w:szCs w:val="20"/>
        </w:rPr>
        <w:t xml:space="preserve"> a/c </w:t>
      </w:r>
      <w:r>
        <w:rPr>
          <w:rFonts w:cstheme="minorHAnsi"/>
          <w:b/>
          <w:sz w:val="20"/>
          <w:szCs w:val="20"/>
        </w:rPr>
        <w:t>27369160</w:t>
      </w:r>
    </w:p>
    <w:sectPr w:rsidRPr="004F6F06" w:rsidR="004F6F06" w:rsidSect="00EF48BE">
      <w:headerReference w:type="default" r:id="rId11"/>
      <w:footerReference w:type="default" r:id="rId12"/>
      <w:pgSz w:w="12240" w:h="15840" w:orient="portrait"/>
      <w:pgMar w:top="1134" w:right="1183" w:bottom="1134" w:left="1418" w:header="340" w:footer="17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67FB" w:rsidP="000172E5" w:rsidRDefault="006467FB" w14:paraId="0656C7F1" w14:textId="77777777">
      <w:pPr>
        <w:spacing w:after="0" w:line="240" w:lineRule="auto"/>
      </w:pPr>
      <w:r>
        <w:separator/>
      </w:r>
    </w:p>
  </w:endnote>
  <w:endnote w:type="continuationSeparator" w:id="0">
    <w:p w:rsidR="006467FB" w:rsidP="000172E5" w:rsidRDefault="006467FB" w14:paraId="408F16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8AFE916-5E67-4EF8-BA80-C727CED3192F}" r:id="rId1"/>
    <w:embedBold w:fontKey="{541C9D40-BF37-407C-ADA6-351EC95F6BCE}" r:id="rId2"/>
    <w:embedItalic w:fontKey="{C6AEAA8A-567A-4001-92D3-308F32969DB0}" r:id="rId3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638BF9AA-E08D-408D-9C00-46A1163E1177}" r:id="rId4"/>
    <w:embedBold w:fontKey="{138A9931-1591-448A-B7D2-9344AFB7E3B2}" r:id="rId5"/>
    <w:embedItalic w:fontKey="{F983C2AA-DC16-419D-8708-9105046DEEC6}" r:id="rId6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8A119055-9534-4BCF-8CED-503C4523C123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FC5A825-E407-4BDF-A4AA-D0C6F6C5DC8F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028C9" w:rsidR="006145D8" w:rsidP="00E070FD" w:rsidRDefault="00E070FD" w14:paraId="1CD13B59" w14:textId="6792B1D6">
    <w:pPr>
      <w:tabs>
        <w:tab w:val="center" w:pos="4680"/>
        <w:tab w:val="right" w:pos="9810"/>
      </w:tabs>
      <w:spacing w:before="120" w:after="0" w:line="240" w:lineRule="auto"/>
      <w:jc w:val="center"/>
      <w:rPr>
        <w:sz w:val="20"/>
        <w:szCs w:val="20"/>
      </w:rPr>
    </w:pPr>
    <w:r>
      <w:rPr>
        <w:b/>
        <w:sz w:val="20"/>
        <w:szCs w:val="20"/>
      </w:rPr>
      <w:t xml:space="preserve">Queries? Please email </w:t>
    </w:r>
    <w:r w:rsidRPr="002028C9" w:rsidR="002028C9">
      <w:rPr>
        <w:b/>
        <w:sz w:val="20"/>
        <w:szCs w:val="20"/>
      </w:rPr>
      <w:t>Benjohndonaldson@gmail.com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67FB" w:rsidP="000172E5" w:rsidRDefault="006467FB" w14:paraId="62488E12" w14:textId="77777777">
      <w:pPr>
        <w:spacing w:after="0" w:line="240" w:lineRule="auto"/>
      </w:pPr>
      <w:r>
        <w:separator/>
      </w:r>
    </w:p>
  </w:footnote>
  <w:footnote w:type="continuationSeparator" w:id="0">
    <w:p w:rsidR="006467FB" w:rsidP="000172E5" w:rsidRDefault="006467FB" w14:paraId="6F75D0F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Pr="00B337A2" w:rsidR="00B337A2" w:rsidTr="00384B05" w14:paraId="28A5BF04" w14:textId="77777777">
      <w:trPr>
        <w:trHeight w:val="990"/>
      </w:trPr>
      <w:tc>
        <w:tcPr>
          <w:tcW w:w="1350" w:type="dxa"/>
          <w:vAlign w:val="center"/>
        </w:tcPr>
        <w:p w:rsidRPr="00B337A2" w:rsidR="00B337A2" w:rsidP="00311D4F" w:rsidRDefault="00E13FA9" w14:paraId="5D4160FE" w14:textId="564BFF2B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hAnsi="Corbel" w:eastAsia="Calibri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3C88FD99" wp14:editId="64F1FA94">
                <wp:extent cx="742950" cy="711044"/>
                <wp:effectExtent l="0" t="0" r="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680" cy="742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Pr="00B122D2" w:rsidR="009D1F7E" w:rsidP="00B337A2" w:rsidRDefault="009D1F7E" w14:paraId="3032D1C2" w14:textId="586DD254">
          <w:pPr>
            <w:tabs>
              <w:tab w:val="center" w:pos="4680"/>
              <w:tab w:val="right" w:pos="9360"/>
            </w:tabs>
            <w:spacing w:after="0"/>
            <w:rPr>
              <w:rFonts w:ascii="Calibri" w:hAnsi="Calibri" w:eastAsia="Calibri" w:cs="Times New Roman"/>
              <w:b/>
              <w:noProof/>
              <w:color w:val="731F1C"/>
              <w:sz w:val="44"/>
              <w:szCs w:val="24"/>
            </w:rPr>
          </w:pPr>
          <w:r w:rsidRPr="00B122D2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>Wallasey Motor</w:t>
          </w:r>
          <w:r w:rsidR="006F6151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 xml:space="preserve"> C</w:t>
          </w:r>
          <w:r w:rsidRPr="00B122D2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>lub 20</w:t>
          </w:r>
          <w:r w:rsidR="00DB4951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>2</w:t>
          </w:r>
          <w:r w:rsidR="004F6F06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>4</w:t>
          </w:r>
          <w:r w:rsidRPr="00B122D2">
            <w:rPr>
              <w:rFonts w:ascii="Calibri" w:hAnsi="Calibri" w:eastAsia="Calibri" w:cs="Times New Roman"/>
              <w:b/>
              <w:noProof/>
              <w:sz w:val="44"/>
              <w:szCs w:val="24"/>
            </w:rPr>
            <w:t xml:space="preserve"> Membership</w:t>
          </w:r>
        </w:p>
      </w:tc>
    </w:tr>
  </w:tbl>
  <w:p w:rsidRPr="00311D4F" w:rsidR="000172E5" w:rsidP="00B122D2" w:rsidRDefault="000172E5" w14:paraId="799DD77D" w14:textId="77777777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2451158">
    <w:abstractNumId w:val="11"/>
  </w:num>
  <w:num w:numId="2" w16cid:durableId="701251865">
    <w:abstractNumId w:val="7"/>
  </w:num>
  <w:num w:numId="3" w16cid:durableId="134764775">
    <w:abstractNumId w:val="15"/>
  </w:num>
  <w:num w:numId="4" w16cid:durableId="1741905405">
    <w:abstractNumId w:val="12"/>
  </w:num>
  <w:num w:numId="5" w16cid:durableId="813449336">
    <w:abstractNumId w:val="13"/>
  </w:num>
  <w:num w:numId="6" w16cid:durableId="1274286199">
    <w:abstractNumId w:val="19"/>
  </w:num>
  <w:num w:numId="7" w16cid:durableId="2066374571">
    <w:abstractNumId w:val="6"/>
  </w:num>
  <w:num w:numId="8" w16cid:durableId="1466241929">
    <w:abstractNumId w:val="10"/>
  </w:num>
  <w:num w:numId="9" w16cid:durableId="1255633011">
    <w:abstractNumId w:val="17"/>
  </w:num>
  <w:num w:numId="10" w16cid:durableId="559442044">
    <w:abstractNumId w:val="1"/>
  </w:num>
  <w:num w:numId="11" w16cid:durableId="383994298">
    <w:abstractNumId w:val="5"/>
  </w:num>
  <w:num w:numId="12" w16cid:durableId="245191370">
    <w:abstractNumId w:val="0"/>
  </w:num>
  <w:num w:numId="13" w16cid:durableId="523707899">
    <w:abstractNumId w:val="2"/>
  </w:num>
  <w:num w:numId="14" w16cid:durableId="209616656">
    <w:abstractNumId w:val="9"/>
  </w:num>
  <w:num w:numId="15" w16cid:durableId="250895550">
    <w:abstractNumId w:val="8"/>
  </w:num>
  <w:num w:numId="16" w16cid:durableId="1025443188">
    <w:abstractNumId w:val="16"/>
  </w:num>
  <w:num w:numId="17" w16cid:durableId="1993364290">
    <w:abstractNumId w:val="3"/>
  </w:num>
  <w:num w:numId="18" w16cid:durableId="1217474455">
    <w:abstractNumId w:val="21"/>
  </w:num>
  <w:num w:numId="19" w16cid:durableId="705449383">
    <w:abstractNumId w:val="18"/>
  </w:num>
  <w:num w:numId="20" w16cid:durableId="1778911470">
    <w:abstractNumId w:val="14"/>
  </w:num>
  <w:num w:numId="21" w16cid:durableId="842623443">
    <w:abstractNumId w:val="20"/>
  </w:num>
  <w:num w:numId="22" w16cid:durableId="29190559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7E"/>
    <w:rsid w:val="000172E5"/>
    <w:rsid w:val="00043CB6"/>
    <w:rsid w:val="00052382"/>
    <w:rsid w:val="0006568A"/>
    <w:rsid w:val="00076F0F"/>
    <w:rsid w:val="00084253"/>
    <w:rsid w:val="000D1F49"/>
    <w:rsid w:val="000F7BB7"/>
    <w:rsid w:val="00132445"/>
    <w:rsid w:val="001727CA"/>
    <w:rsid w:val="001B6E2C"/>
    <w:rsid w:val="002028C9"/>
    <w:rsid w:val="002057E4"/>
    <w:rsid w:val="00257B80"/>
    <w:rsid w:val="002C56E6"/>
    <w:rsid w:val="002E6B37"/>
    <w:rsid w:val="00311D4F"/>
    <w:rsid w:val="00344849"/>
    <w:rsid w:val="00361E11"/>
    <w:rsid w:val="00393C85"/>
    <w:rsid w:val="003B3B6E"/>
    <w:rsid w:val="003F0847"/>
    <w:rsid w:val="0040090B"/>
    <w:rsid w:val="0046302A"/>
    <w:rsid w:val="00487D2D"/>
    <w:rsid w:val="004D5D62"/>
    <w:rsid w:val="004F6F06"/>
    <w:rsid w:val="005112D0"/>
    <w:rsid w:val="00577E06"/>
    <w:rsid w:val="00583334"/>
    <w:rsid w:val="00590CB6"/>
    <w:rsid w:val="005A3BF7"/>
    <w:rsid w:val="005E0A4A"/>
    <w:rsid w:val="005F2035"/>
    <w:rsid w:val="005F7990"/>
    <w:rsid w:val="006145D8"/>
    <w:rsid w:val="0063739C"/>
    <w:rsid w:val="006467FB"/>
    <w:rsid w:val="006E358B"/>
    <w:rsid w:val="006F6151"/>
    <w:rsid w:val="007147D7"/>
    <w:rsid w:val="00770F25"/>
    <w:rsid w:val="007A35A8"/>
    <w:rsid w:val="007B0A85"/>
    <w:rsid w:val="007C1B57"/>
    <w:rsid w:val="007C6A52"/>
    <w:rsid w:val="007E6FE0"/>
    <w:rsid w:val="0082043E"/>
    <w:rsid w:val="00843A41"/>
    <w:rsid w:val="00846B76"/>
    <w:rsid w:val="00852A3A"/>
    <w:rsid w:val="008D5884"/>
    <w:rsid w:val="008E203A"/>
    <w:rsid w:val="0091229C"/>
    <w:rsid w:val="00940E73"/>
    <w:rsid w:val="0098597D"/>
    <w:rsid w:val="009D1F7E"/>
    <w:rsid w:val="009F619A"/>
    <w:rsid w:val="009F6DDE"/>
    <w:rsid w:val="00A370A8"/>
    <w:rsid w:val="00B122D2"/>
    <w:rsid w:val="00B337A2"/>
    <w:rsid w:val="00B631AC"/>
    <w:rsid w:val="00BD4753"/>
    <w:rsid w:val="00BD5CB1"/>
    <w:rsid w:val="00BE62EE"/>
    <w:rsid w:val="00C003BA"/>
    <w:rsid w:val="00C171CC"/>
    <w:rsid w:val="00C4602F"/>
    <w:rsid w:val="00C46878"/>
    <w:rsid w:val="00C5761E"/>
    <w:rsid w:val="00C6231D"/>
    <w:rsid w:val="00C870F9"/>
    <w:rsid w:val="00CB4A51"/>
    <w:rsid w:val="00CD4532"/>
    <w:rsid w:val="00CD47B0"/>
    <w:rsid w:val="00CE6104"/>
    <w:rsid w:val="00CE7918"/>
    <w:rsid w:val="00CF53BD"/>
    <w:rsid w:val="00D16163"/>
    <w:rsid w:val="00DB06D5"/>
    <w:rsid w:val="00DB246C"/>
    <w:rsid w:val="00DB3FAD"/>
    <w:rsid w:val="00DB4951"/>
    <w:rsid w:val="00E070FD"/>
    <w:rsid w:val="00E13FA9"/>
    <w:rsid w:val="00E1728D"/>
    <w:rsid w:val="00E61C09"/>
    <w:rsid w:val="00E71920"/>
    <w:rsid w:val="00EB3B58"/>
    <w:rsid w:val="00EC7359"/>
    <w:rsid w:val="00EE3054"/>
    <w:rsid w:val="00EF48BE"/>
    <w:rsid w:val="00F00606"/>
    <w:rsid w:val="00F01256"/>
    <w:rsid w:val="00F11E5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700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590CB6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hAnsi="Corbel" w:eastAsia="Calibri" w:cs="Times New Roman"/>
      <w:b/>
      <w:noProof/>
      <w:color w:val="731F1C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311D4F"/>
    <w:rPr>
      <w:rFonts w:ascii="Corbel" w:hAnsi="Corbel" w:eastAsia="Calibr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6145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145D8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145D8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145D8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145D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styleId="GridTable1Light-Accent1">
    <w:name w:val="Grid Table 1 Light Accent 1"/>
    <w:basedOn w:val="TableNormal"/>
    <w:uiPriority w:val="46"/>
    <w:rsid w:val="00CF53BD"/>
    <w:pPr>
      <w:spacing w:after="0" w:line="240" w:lineRule="auto"/>
    </w:pPr>
    <w:tblPr>
      <w:tblStyleRowBandSize w:val="1"/>
      <w:tblStyleColBandSize w:val="1"/>
      <w:tblBorders>
        <w:top w:val="single" w:color="81BEE9" w:themeColor="accent1" w:themeTint="66" w:sz="4" w:space="0"/>
        <w:left w:val="single" w:color="81BEE9" w:themeColor="accent1" w:themeTint="66" w:sz="4" w:space="0"/>
        <w:bottom w:val="single" w:color="81BEE9" w:themeColor="accent1" w:themeTint="66" w:sz="4" w:space="0"/>
        <w:right w:val="single" w:color="81BEE9" w:themeColor="accent1" w:themeTint="66" w:sz="4" w:space="0"/>
        <w:insideH w:val="single" w:color="81BEE9" w:themeColor="accent1" w:themeTint="66" w:sz="4" w:space="0"/>
        <w:insideV w:val="single" w:color="81BEE9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429EDE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29EDE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CF53BD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2">
    <w:name w:val="Grid Table 5 Dark Accent 2"/>
    <w:basedOn w:val="TableNormal"/>
    <w:uiPriority w:val="50"/>
    <w:rsid w:val="00CF53BD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3-Accent6">
    <w:name w:val="Grid Table 3 Accent 6"/>
    <w:basedOn w:val="TableNormal"/>
    <w:uiPriority w:val="48"/>
    <w:rsid w:val="00CF53BD"/>
    <w:pPr>
      <w:spacing w:after="0" w:line="240" w:lineRule="auto"/>
    </w:pPr>
    <w:tblPr>
      <w:tblStyleRowBandSize w:val="1"/>
      <w:tblStyleColBandSize w:val="1"/>
      <w:tblBorders>
        <w:top w:val="single" w:color="A3A3A3" w:themeColor="accent6" w:themeTint="99" w:sz="4" w:space="0"/>
        <w:left w:val="single" w:color="A3A3A3" w:themeColor="accent6" w:themeTint="99" w:sz="4" w:space="0"/>
        <w:bottom w:val="single" w:color="A3A3A3" w:themeColor="accent6" w:themeTint="99" w:sz="4" w:space="0"/>
        <w:right w:val="single" w:color="A3A3A3" w:themeColor="accent6" w:themeTint="99" w:sz="4" w:space="0"/>
        <w:insideH w:val="single" w:color="A3A3A3" w:themeColor="accent6" w:themeTint="99" w:sz="4" w:space="0"/>
        <w:insideV w:val="single" w:color="A3A3A3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color="A3A3A3" w:themeColor="accent6" w:themeTint="99" w:sz="4" w:space="0"/>
        </w:tcBorders>
      </w:tcPr>
    </w:tblStylePr>
    <w:tblStylePr w:type="nwCell">
      <w:tblPr/>
      <w:tcPr>
        <w:tcBorders>
          <w:bottom w:val="single" w:color="A3A3A3" w:themeColor="accent6" w:themeTint="99" w:sz="4" w:space="0"/>
        </w:tcBorders>
      </w:tcPr>
    </w:tblStylePr>
    <w:tblStylePr w:type="seCell">
      <w:tblPr/>
      <w:tcPr>
        <w:tcBorders>
          <w:top w:val="single" w:color="A3A3A3" w:themeColor="accent6" w:themeTint="99" w:sz="4" w:space="0"/>
        </w:tcBorders>
      </w:tcPr>
    </w:tblStylePr>
    <w:tblStylePr w:type="swCell">
      <w:tblPr/>
      <w:tcPr>
        <w:tcBorders>
          <w:top w:val="single" w:color="A3A3A3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CF53BD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">
    <w:name w:val="List Table 3"/>
    <w:basedOn w:val="TableNormal"/>
    <w:uiPriority w:val="48"/>
    <w:rsid w:val="00E13FA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E6B3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E6B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3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B428184726486A99EE7AC4484E9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8E79D-6CE3-4BBD-8815-3DC133E8DB99}"/>
      </w:docPartPr>
      <w:docPartBody>
        <w:p w:rsidR="005F44A7" w:rsidP="00EA52C1" w:rsidRDefault="00EA52C1">
          <w:pPr>
            <w:pStyle w:val="B9B428184726486A99EE7AC4484E9F91"/>
          </w:pPr>
          <w:r w:rsidRPr="006145D8">
            <w:t>First Name</w:t>
          </w:r>
        </w:p>
      </w:docPartBody>
    </w:docPart>
    <w:docPart>
      <w:docPartPr>
        <w:name w:val="63D724CC3B044A2D8880FC9FA15D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97825-55AD-4701-B6C5-6D62BC51997B}"/>
      </w:docPartPr>
      <w:docPartBody>
        <w:p w:rsidR="005F44A7" w:rsidP="00EA52C1" w:rsidRDefault="00EA52C1">
          <w:pPr>
            <w:pStyle w:val="63D724CC3B044A2D8880FC9FA15D8B03"/>
          </w:pPr>
          <w:r w:rsidRPr="006145D8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04F"/>
    <w:rsid w:val="0037148E"/>
    <w:rsid w:val="005F44A7"/>
    <w:rsid w:val="00650720"/>
    <w:rsid w:val="00823419"/>
    <w:rsid w:val="009E204F"/>
    <w:rsid w:val="00CF7334"/>
    <w:rsid w:val="00EA52C1"/>
    <w:rsid w:val="00EC5FE6"/>
    <w:rsid w:val="00FA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B9B428184726486A99EE7AC4484E9F91">
    <w:name w:val="B9B428184726486A99EE7AC4484E9F91"/>
    <w:rsid w:val="00EA52C1"/>
  </w:style>
  <w:style w:type="paragraph" w:customStyle="1" w:styleId="63D724CC3B044A2D8880FC9FA15D8B03">
    <w:name w:val="63D724CC3B044A2D8880FC9FA15D8B03"/>
    <w:rsid w:val="00EA52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D20049-4BC7-47CC-B84E-D740E7202FE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Membership form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Jon Chamberlain</lastModifiedBy>
  <revision>2</revision>
  <dcterms:created xsi:type="dcterms:W3CDTF">2022-12-12T12:25:00.0000000Z</dcterms:created>
  <dcterms:modified xsi:type="dcterms:W3CDTF">2023-12-05T14:44:59.0562744Z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